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DC" w:rsidRPr="00C2682B" w:rsidRDefault="00C150DC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1026" type="#_x0000_t75" alt="background" style="position:absolute;left:0;text-align:left;margin-left:-56.8pt;margin-top:-71.05pt;width:616.3pt;height:879.35pt;z-index:-251659264;visibility:visible;mso-wrap-distance-right:9.16pt;mso-wrap-distance-bottom:.3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">
            <v:imagedata r:id="rId7" o:title=""/>
            <o:lock v:ext="edit" aspectratio="f"/>
          </v:shape>
        </w:pict>
      </w:r>
      <w:r>
        <w:rPr>
          <w:noProof/>
        </w:rPr>
        <w:pict>
          <v:shape id="Picture 13" o:spid="_x0000_s1027" type="#_x0000_t75" alt="Logo_" style="position:absolute;left:0;text-align:left;margin-left:4.1pt;margin-top:-8.7pt;width:65.95pt;height:69.95pt;z-index:-251658240;visibility:visible">
            <v:imagedata r:id="rId8" o:title=""/>
          </v:shape>
        </w:pict>
      </w:r>
      <w:smartTag w:uri="urn:schemas-microsoft-com:office:smarttags" w:element="PlaceName">
        <w:r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C150DC" w:rsidRPr="00C2682B" w:rsidRDefault="00C150DC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pict>
          <v:line id="Line 9" o:spid="_x0000_s1028" style="position:absolute;left:0;text-align:left;z-index:251656192;visibility:visibl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<v:stroke linestyle="thickThin"/>
          </v:line>
        </w:pict>
      </w:r>
      <w:r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C150DC" w:rsidRPr="00D95A42" w:rsidRDefault="00C150DC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C150DC" w:rsidRDefault="00C150DC" w:rsidP="00474B39">
      <w:pPr>
        <w:jc w:val="right"/>
      </w:pPr>
      <w:r>
        <w:rPr>
          <w:i/>
          <w:color w:val="FF0000"/>
          <w:szCs w:val="24"/>
        </w:rPr>
        <w:t>Не променяйте текстовете на английски – преводът е от преводач!</w:t>
      </w:r>
    </w:p>
    <w:p w:rsidR="00C150DC" w:rsidRDefault="00C150DC" w:rsidP="00474B39">
      <w:pPr>
        <w:jc w:val="right"/>
      </w:pPr>
      <w:r>
        <w:rPr>
          <w:i/>
          <w:color w:val="FF0000"/>
          <w:szCs w:val="24"/>
        </w:rPr>
        <w:t>Запазете точно направените форматирания и махнете текстовете в червено!</w:t>
      </w:r>
    </w:p>
    <w:p w:rsidR="00C150DC" w:rsidRPr="003E311E" w:rsidRDefault="00C150DC" w:rsidP="003E311E">
      <w:pPr>
        <w:jc w:val="center"/>
      </w:pPr>
      <w:bookmarkStart w:id="0" w:name="_GoBack"/>
      <w:bookmarkEnd w:id="0"/>
    </w:p>
    <w:p w:rsidR="00C150DC" w:rsidRPr="005E1C21" w:rsidRDefault="00C150DC" w:rsidP="00104BD0">
      <w:pPr>
        <w:spacing w:after="120"/>
        <w:jc w:val="center"/>
        <w:rPr>
          <w:b/>
          <w:noProof/>
          <w:sz w:val="28"/>
          <w:szCs w:val="28"/>
          <w:lang w:val="ru-RU"/>
        </w:rPr>
      </w:pPr>
    </w:p>
    <w:p w:rsidR="00C150DC" w:rsidRPr="00AA7CD7" w:rsidRDefault="00C150DC" w:rsidP="00104BD0">
      <w:pPr>
        <w:spacing w:after="120"/>
        <w:jc w:val="center"/>
        <w:rPr>
          <w:b/>
          <w:noProof/>
          <w:sz w:val="40"/>
          <w:szCs w:val="40"/>
          <w:lang w:val="ru-RU"/>
        </w:rPr>
      </w:pPr>
      <w:r>
        <w:rPr>
          <w:b/>
          <w:noProof/>
          <w:sz w:val="40"/>
          <w:szCs w:val="40"/>
        </w:rPr>
        <w:t>ВПИШЕТЕ ИМЕНАТА НА АВТОРИТЕ</w:t>
      </w:r>
    </w:p>
    <w:p w:rsidR="00C150DC" w:rsidRDefault="00C150DC" w:rsidP="0029446B">
      <w:pPr>
        <w:spacing w:after="120"/>
        <w:jc w:val="center"/>
        <w:rPr>
          <w:b/>
          <w:noProof/>
          <w:sz w:val="40"/>
          <w:szCs w:val="40"/>
          <w:lang w:val="en-US"/>
        </w:rPr>
      </w:pPr>
    </w:p>
    <w:p w:rsidR="00C150DC" w:rsidRPr="005B1B10" w:rsidRDefault="00C150DC" w:rsidP="0029446B">
      <w:pPr>
        <w:spacing w:after="120"/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t>Prof. K. Todorova, MD,PhD</w:t>
      </w:r>
    </w:p>
    <w:p w:rsidR="00C150DC" w:rsidRPr="00745210" w:rsidRDefault="00C150DC" w:rsidP="0029446B">
      <w:pPr>
        <w:spacing w:after="120"/>
        <w:jc w:val="center"/>
        <w:rPr>
          <w:b/>
          <w:sz w:val="32"/>
          <w:szCs w:val="32"/>
        </w:rPr>
      </w:pPr>
    </w:p>
    <w:p w:rsidR="00C150DC" w:rsidRDefault="00C150DC" w:rsidP="0029446B">
      <w:pPr>
        <w:jc w:val="center"/>
        <w:rPr>
          <w:b/>
          <w:sz w:val="56"/>
          <w:szCs w:val="56"/>
        </w:rPr>
      </w:pPr>
    </w:p>
    <w:p w:rsidR="00C150DC" w:rsidRPr="0029446B" w:rsidRDefault="00C150DC" w:rsidP="0029446B">
      <w:pPr>
        <w:jc w:val="center"/>
        <w:rPr>
          <w:b/>
          <w:sz w:val="48"/>
          <w:szCs w:val="48"/>
          <w:lang w:val="en-US"/>
        </w:rPr>
      </w:pPr>
      <w:r>
        <w:rPr>
          <w:b/>
          <w:sz w:val="72"/>
          <w:szCs w:val="72"/>
          <w:lang w:val="en-US"/>
        </w:rPr>
        <w:t>ENDOCRINOLOGY AND METABOLISM</w:t>
      </w:r>
    </w:p>
    <w:p w:rsidR="00C150DC" w:rsidRPr="0029446B" w:rsidRDefault="00C150DC" w:rsidP="0029446B">
      <w:pPr>
        <w:rPr>
          <w:rFonts w:cs="Arial"/>
          <w:color w:val="000000"/>
          <w:sz w:val="20"/>
          <w:lang w:val="en-US"/>
        </w:rPr>
      </w:pPr>
    </w:p>
    <w:p w:rsidR="00C150DC" w:rsidRPr="0029446B" w:rsidRDefault="00C150DC" w:rsidP="0029446B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C150DC" w:rsidRPr="00380362" w:rsidRDefault="00C150DC" w:rsidP="00104BD0">
      <w:pPr>
        <w:jc w:val="center"/>
        <w:rPr>
          <w:b/>
          <w:sz w:val="28"/>
          <w:szCs w:val="28"/>
          <w:lang w:val="en-US"/>
        </w:rPr>
      </w:pPr>
    </w:p>
    <w:p w:rsidR="00C150DC" w:rsidRPr="00380362" w:rsidRDefault="00C150DC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C150DC" w:rsidRPr="00380362" w:rsidRDefault="00C150DC" w:rsidP="00104BD0">
      <w:pPr>
        <w:jc w:val="center"/>
        <w:rPr>
          <w:lang w:val="en-US"/>
        </w:rPr>
      </w:pPr>
    </w:p>
    <w:p w:rsidR="00C150DC" w:rsidRPr="00380362" w:rsidRDefault="00C150DC" w:rsidP="0029446B">
      <w:pPr>
        <w:rPr>
          <w:lang w:val="en-US"/>
        </w:rPr>
      </w:pPr>
    </w:p>
    <w:p w:rsidR="00C150DC" w:rsidRPr="00380362" w:rsidRDefault="00C150DC" w:rsidP="00104BD0">
      <w:pPr>
        <w:jc w:val="center"/>
        <w:rPr>
          <w:lang w:val="en-US"/>
        </w:rPr>
      </w:pPr>
    </w:p>
    <w:p w:rsidR="00C150DC" w:rsidRDefault="00C150DC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 xml:space="preserve">–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150DC" w:rsidRDefault="00C150DC" w:rsidP="00104BD0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9" type="#_x0000_t202" style="position:absolute;left:0;text-align:left;margin-left:76.3pt;margin-top:7.9pt;width:392.75pt;height:208.0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">
            <v:textbox style="mso-fit-shape-to-text:t">
              <w:txbxContent>
                <w:p w:rsidR="00C150DC" w:rsidRPr="00C741A6" w:rsidRDefault="00C150DC" w:rsidP="005E1C21">
                  <w:pPr>
                    <w:jc w:val="center"/>
                    <w:rPr>
                      <w:i/>
                      <w:color w:val="FF0000"/>
                    </w:rPr>
                  </w:pPr>
                  <w:r w:rsidRPr="00BF6F7C">
                    <w:pict>
                      <v:shape id="_x0000_i1026" type="#_x0000_t75" style="width:310.5pt;height:188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C150DC" w:rsidRDefault="00C150DC" w:rsidP="00C2682B">
      <w:pPr>
        <w:jc w:val="center"/>
        <w:rPr>
          <w:b/>
          <w:sz w:val="32"/>
          <w:szCs w:val="32"/>
          <w:lang w:val="en-US"/>
        </w:rPr>
      </w:pPr>
    </w:p>
    <w:p w:rsidR="00C150DC" w:rsidRPr="00013733" w:rsidRDefault="00C150DC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A1209">
        <w:rPr>
          <w:b/>
          <w:noProof/>
          <w:sz w:val="32"/>
          <w:szCs w:val="32"/>
        </w:rPr>
        <w:pict>
          <v:shape id="Picture 1" o:spid="_x0000_i1027" type="#_x0000_t75" alt="Конкурс-научно-популярных-статей-«биомолтекст»-2014" style="width:391.5pt;height:17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">
            <v:imagedata r:id="rId10" o:title="" croptop="-555f" cropbottom="-1109f" cropleft="-81f" cropright="-307f"/>
            <o:lock v:ext="edit" aspectratio="f"/>
          </v:shape>
        </w:pict>
      </w:r>
    </w:p>
    <w:p w:rsidR="00C150DC" w:rsidRPr="00EA2653" w:rsidRDefault="00C150DC" w:rsidP="009A4E43">
      <w:pPr>
        <w:spacing w:line="360" w:lineRule="auto"/>
        <w:jc w:val="center"/>
        <w:rPr>
          <w:rFonts w:ascii="Times New Roman" w:hAnsi="Times New Roman"/>
        </w:rPr>
      </w:pPr>
    </w:p>
    <w:p w:rsidR="00C150DC" w:rsidRPr="00013733" w:rsidRDefault="00C150DC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smartTag w:uri="urn:schemas-microsoft-com:office:smarttags" w:element="City">
        <w:r>
          <w:rPr>
            <w:rFonts w:ascii="Times New Roman" w:hAnsi="Times New Roman"/>
            <w:lang w:val="en-US"/>
          </w:rPr>
          <w:t>PLEVEN</w:t>
        </w:r>
      </w:smartTag>
      <w:r>
        <w:rPr>
          <w:rFonts w:ascii="Times New Roman" w:hAnsi="Times New Roman"/>
          <w:lang w:val="en-US"/>
        </w:rPr>
        <w:t>, 2015</w:t>
      </w:r>
    </w:p>
    <w:p w:rsidR="00C150DC" w:rsidRPr="009A4E43" w:rsidRDefault="00C150DC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</w:p>
    <w:sectPr w:rsidR="00C150DC" w:rsidRPr="009A4E43" w:rsidSect="00A25BE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1134" w:bottom="39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0DC" w:rsidRDefault="00C150DC">
      <w:r>
        <w:separator/>
      </w:r>
    </w:p>
  </w:endnote>
  <w:endnote w:type="continuationSeparator" w:id="1">
    <w:p w:rsidR="00C150DC" w:rsidRDefault="00C150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DC" w:rsidRDefault="00C150DC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50DC" w:rsidRDefault="00C150DC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DC" w:rsidRDefault="00C150DC">
    <w:pPr>
      <w:pStyle w:val="Footer"/>
      <w:jc w:val="right"/>
      <w:rPr>
        <w:i/>
        <w:sz w:val="22"/>
        <w:szCs w:val="22"/>
      </w:rPr>
    </w:pPr>
  </w:p>
  <w:p w:rsidR="00C150DC" w:rsidRPr="008D160A" w:rsidRDefault="00C150DC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C150DC" w:rsidRDefault="00C150DC" w:rsidP="00680BB6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DC" w:rsidRDefault="00C150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0DC" w:rsidRDefault="00C150DC">
      <w:r>
        <w:separator/>
      </w:r>
    </w:p>
  </w:footnote>
  <w:footnote w:type="continuationSeparator" w:id="1">
    <w:p w:rsidR="00C150DC" w:rsidRDefault="00C150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DC" w:rsidRDefault="00C150DC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50DC" w:rsidRDefault="00C150D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DC" w:rsidRDefault="00C150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193B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75DAD"/>
    <w:rsid w:val="0028713C"/>
    <w:rsid w:val="0029352C"/>
    <w:rsid w:val="0029446B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B1B10"/>
    <w:rsid w:val="005E1C21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C0A79"/>
    <w:rsid w:val="00BC295F"/>
    <w:rsid w:val="00BE1122"/>
    <w:rsid w:val="00BF6F7C"/>
    <w:rsid w:val="00C05BB2"/>
    <w:rsid w:val="00C150DC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0B92"/>
    <w:rsid w:val="00CF28F7"/>
    <w:rsid w:val="00CF43B0"/>
    <w:rsid w:val="00CF7EDD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10FFF"/>
    <w:rsid w:val="00E15B9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1209"/>
    <w:rsid w:val="00FA5426"/>
    <w:rsid w:val="00FB6953"/>
    <w:rsid w:val="00FC26DE"/>
    <w:rsid w:val="00FD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8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8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57</Words>
  <Characters>326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GC</cp:lastModifiedBy>
  <cp:revision>3</cp:revision>
  <cp:lastPrinted>2013-10-16T11:45:00Z</cp:lastPrinted>
  <dcterms:created xsi:type="dcterms:W3CDTF">2017-01-05T23:33:00Z</dcterms:created>
  <dcterms:modified xsi:type="dcterms:W3CDTF">2017-01-05T23:33:00Z</dcterms:modified>
</cp:coreProperties>
</file>